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A706BD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8F34F4" w:rsidRDefault="008F34F4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8F34F4" w:rsidRPr="002C4887" w:rsidRDefault="008F34F4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8F34F4" w:rsidRPr="002C4887" w:rsidRDefault="008F34F4" w:rsidP="00422F3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  <w:r>
        <w:rPr>
          <w:rFonts w:ascii="Verdana" w:hAnsi="Verdana"/>
          <w:b/>
          <w:sz w:val="36"/>
          <w:szCs w:val="36"/>
        </w:rPr>
        <w:t>Música</w:t>
      </w:r>
    </w:p>
    <w:p w:rsidR="008F34F4" w:rsidRPr="002C4887" w:rsidRDefault="008F34F4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8F34F4" w:rsidRPr="002C4887" w:rsidRDefault="008F34F4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8F34F4" w:rsidRPr="006B25EB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</w:t>
      </w:r>
      <w:r>
        <w:rPr>
          <w:rFonts w:ascii="Garamond" w:hAnsi="Garamond"/>
          <w:sz w:val="24"/>
          <w:szCs w:val="24"/>
        </w:rPr>
        <w:t xml:space="preserve"> oídos al sonido y al silencio. </w:t>
      </w:r>
      <w:r w:rsidRPr="008C7199">
        <w:rPr>
          <w:rFonts w:ascii="Garamond" w:hAnsi="Garamond"/>
          <w:sz w:val="24"/>
          <w:szCs w:val="24"/>
        </w:rPr>
        <w:t>Identificar el propio cuerpo como instrumento.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8F34F4" w:rsidRPr="008C7199" w:rsidRDefault="008F34F4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8F34F4" w:rsidRPr="00A97983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sz w:val="24"/>
          <w:szCs w:val="24"/>
        </w:rPr>
        <w:t>El silencio como elemento indispensable para la atención.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8F34F4" w:rsidRPr="008C7199" w:rsidRDefault="008F34F4" w:rsidP="00A97983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8F34F4" w:rsidRPr="008C7199" w:rsidRDefault="008F34F4" w:rsidP="00A97983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8F34F4" w:rsidRPr="008C7199" w:rsidRDefault="008F34F4" w:rsidP="00A97983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8F34F4" w:rsidRPr="008C7199" w:rsidRDefault="008F34F4" w:rsidP="00A97983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8F34F4" w:rsidRPr="008C7199" w:rsidRDefault="008F34F4" w:rsidP="005B507E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8F34F4" w:rsidRPr="008C7199" w:rsidRDefault="008F34F4" w:rsidP="005B507E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</w:t>
      </w:r>
    </w:p>
    <w:p w:rsidR="008F34F4" w:rsidRPr="008C7199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8F34F4" w:rsidRPr="008C7199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8F34F4" w:rsidRPr="008C7199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F34F4" w:rsidRPr="008C7199" w:rsidRDefault="008F34F4" w:rsidP="0016605E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8F34F4" w:rsidRPr="008C7199" w:rsidRDefault="008F34F4" w:rsidP="0016605E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F34F4" w:rsidRPr="008C7199" w:rsidRDefault="008F34F4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8F34F4" w:rsidRPr="008C7199" w:rsidRDefault="008F34F4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8F34F4" w:rsidRPr="008C7199" w:rsidRDefault="008F34F4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8F34F4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F34F4" w:rsidRPr="008C7199" w:rsidRDefault="008F34F4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8F34F4" w:rsidRPr="008C7199" w:rsidRDefault="008F34F4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8F34F4" w:rsidRPr="008C7199" w:rsidRDefault="008F34F4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F34F4" w:rsidRPr="008C7199" w:rsidRDefault="008F34F4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8F34F4" w:rsidRPr="008C7199" w:rsidRDefault="008F34F4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8F34F4" w:rsidRPr="008C7199" w:rsidRDefault="008F34F4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8F34F4" w:rsidRPr="008C7199" w:rsidRDefault="008F34F4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8F34F4" w:rsidRPr="008C7199" w:rsidRDefault="008F34F4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6B25EB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8F34F4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Ponerse en situación de vivir la música a través del canto.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8F34F4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8F34F4" w:rsidRPr="00BC7ADF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BC7ADF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8F34F4" w:rsidRPr="008C7199" w:rsidRDefault="008F34F4" w:rsidP="00BC7ADF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8F34F4" w:rsidRPr="008C7199" w:rsidRDefault="008F34F4" w:rsidP="00D23291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8F34F4" w:rsidRPr="008C7199" w:rsidRDefault="008F34F4" w:rsidP="00D23291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8F34F4" w:rsidRPr="008C7199" w:rsidRDefault="008F34F4" w:rsidP="00D23291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8F34F4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8F34F4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Interpretación de canciones infantiles.</w:t>
      </w:r>
    </w:p>
    <w:p w:rsidR="008F34F4" w:rsidRPr="008C7199" w:rsidRDefault="008F34F4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Interpretación de danzas.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Default="008F34F4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F34F4" w:rsidRPr="00F831E1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Default="008F34F4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F34F4" w:rsidRPr="00F831E1" w:rsidRDefault="008F34F4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F34F4" w:rsidRPr="008C7199" w:rsidRDefault="008F34F4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8F34F4" w:rsidRPr="008C7199" w:rsidRDefault="008F34F4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8F34F4" w:rsidRPr="008C7199" w:rsidRDefault="008F34F4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8F34F4" w:rsidRPr="008C7199" w:rsidRDefault="008F34F4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F34F4" w:rsidRPr="008C7199" w:rsidRDefault="008F34F4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8F34F4" w:rsidRPr="008C7199" w:rsidRDefault="008F34F4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F34F4" w:rsidRPr="008C7199" w:rsidRDefault="008F34F4" w:rsidP="008C7199">
      <w:pPr>
        <w:pStyle w:val="Heading1"/>
        <w:jc w:val="both"/>
        <w:rPr>
          <w:szCs w:val="24"/>
        </w:rPr>
      </w:pPr>
    </w:p>
    <w:p w:rsidR="008F34F4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F34F4" w:rsidRPr="008C7199" w:rsidRDefault="008F34F4" w:rsidP="008C7199"/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6B25EB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F34F4" w:rsidRPr="008C7199" w:rsidRDefault="008F34F4" w:rsidP="008C7199"/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8F34F4" w:rsidRPr="0093331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una audic</w:t>
      </w:r>
      <w:r>
        <w:rPr>
          <w:rFonts w:ascii="Garamond" w:hAnsi="Garamond"/>
          <w:sz w:val="24"/>
          <w:szCs w:val="24"/>
        </w:rPr>
        <w:t>ión de una pieza musical</w:t>
      </w:r>
      <w:r w:rsidRPr="008C7199">
        <w:rPr>
          <w:rFonts w:ascii="Garamond" w:hAnsi="Garamond"/>
          <w:sz w:val="24"/>
          <w:szCs w:val="24"/>
        </w:rPr>
        <w:t xml:space="preserve">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8F34F4" w:rsidRPr="008C7199" w:rsidRDefault="008F34F4" w:rsidP="00D23291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8F34F4" w:rsidRPr="008C7199" w:rsidRDefault="008F34F4" w:rsidP="00D23291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8F34F4" w:rsidRPr="008C7199" w:rsidRDefault="008F34F4" w:rsidP="00D23291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8F34F4" w:rsidRPr="008C7199" w:rsidRDefault="008F34F4" w:rsidP="00D23291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8F34F4" w:rsidRPr="008C7199" w:rsidRDefault="008F34F4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8F34F4" w:rsidRPr="008C7199" w:rsidRDefault="008F34F4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8F34F4" w:rsidRDefault="008F34F4" w:rsidP="008C7199">
      <w:pPr>
        <w:pStyle w:val="BodyText"/>
        <w:rPr>
          <w:rFonts w:ascii="Garamond" w:hAnsi="Garamond"/>
          <w:i/>
          <w:szCs w:val="24"/>
          <w:lang w:val="es-ES"/>
        </w:rPr>
      </w:pPr>
    </w:p>
    <w:p w:rsidR="008F34F4" w:rsidRDefault="008F34F4" w:rsidP="008C7199">
      <w:pPr>
        <w:pStyle w:val="BodyText"/>
        <w:rPr>
          <w:rFonts w:ascii="Garamond" w:hAnsi="Garamond"/>
          <w:i/>
          <w:szCs w:val="24"/>
          <w:lang w:val="es-ES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8F34F4" w:rsidRPr="008C7199" w:rsidRDefault="008F34F4" w:rsidP="00F831E1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F34F4" w:rsidRPr="008C7199" w:rsidRDefault="008F34F4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8F34F4" w:rsidRPr="008C7199" w:rsidRDefault="008F34F4" w:rsidP="00F831E1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F34F4" w:rsidRPr="008C7199" w:rsidRDefault="008F34F4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8F34F4" w:rsidRPr="008C7199" w:rsidRDefault="008F34F4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8F34F4" w:rsidRPr="008C7199" w:rsidRDefault="008F34F4" w:rsidP="008C7199">
      <w:pPr>
        <w:pStyle w:val="BodyText"/>
        <w:ind w:left="360"/>
        <w:rPr>
          <w:rFonts w:ascii="Garamond" w:hAnsi="Garamond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F34F4" w:rsidRPr="008C7199" w:rsidRDefault="008F34F4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8F34F4" w:rsidRPr="008C7199" w:rsidRDefault="008F34F4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F34F4" w:rsidRPr="008C7199" w:rsidRDefault="008F34F4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8F34F4" w:rsidRPr="008C7199" w:rsidRDefault="008F34F4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F34F4" w:rsidRPr="008C7199" w:rsidRDefault="008F34F4" w:rsidP="008C7199"/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6B25EB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8F34F4" w:rsidRPr="008C7199" w:rsidRDefault="008F34F4" w:rsidP="00D23291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8F34F4" w:rsidRPr="008C7199" w:rsidRDefault="008F34F4" w:rsidP="00D23291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8F34F4" w:rsidRPr="008C7199" w:rsidRDefault="008F34F4" w:rsidP="00D23291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8F34F4" w:rsidRPr="008C7199" w:rsidRDefault="008F34F4" w:rsidP="00D23291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8F34F4" w:rsidRPr="008C7199" w:rsidRDefault="008F34F4" w:rsidP="00D23291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8F34F4" w:rsidRPr="008C7199" w:rsidRDefault="008F34F4" w:rsidP="00D23291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F34F4" w:rsidRPr="008C7199" w:rsidRDefault="008F34F4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8F34F4" w:rsidRPr="008C7199" w:rsidRDefault="008F34F4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8F34F4" w:rsidRPr="008C7199" w:rsidRDefault="008F34F4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F34F4" w:rsidRPr="008C7199" w:rsidRDefault="008F34F4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8F34F4" w:rsidRPr="008C7199" w:rsidRDefault="008F34F4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F34F4" w:rsidRPr="008C7199" w:rsidRDefault="008F34F4" w:rsidP="008C7199">
      <w:pPr>
        <w:pStyle w:val="Heading1"/>
        <w:jc w:val="both"/>
        <w:rPr>
          <w:szCs w:val="24"/>
        </w:rPr>
      </w:pPr>
    </w:p>
    <w:p w:rsidR="008F34F4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F34F4" w:rsidRPr="008C7199" w:rsidRDefault="008F34F4" w:rsidP="008C7199"/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8F34F4" w:rsidRPr="006B25EB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8F34F4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AC32C5">
        <w:rPr>
          <w:rFonts w:ascii="Garamond" w:hAnsi="Garamond"/>
          <w:sz w:val="24"/>
          <w:szCs w:val="24"/>
        </w:rPr>
        <w:t>Reforzar lo aprendido en la unidad mediante el juego.</w:t>
      </w:r>
    </w:p>
    <w:p w:rsidR="008F34F4" w:rsidRPr="008C7199" w:rsidRDefault="008F34F4" w:rsidP="008C7199">
      <w:pPr>
        <w:pStyle w:val="Heading1"/>
        <w:jc w:val="both"/>
        <w:rPr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8F34F4" w:rsidRPr="008C7199" w:rsidRDefault="008F34F4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8F34F4" w:rsidRPr="008C7199" w:rsidRDefault="008F34F4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8F34F4" w:rsidRPr="008C7199" w:rsidRDefault="008F34F4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8F34F4" w:rsidRPr="008C7199" w:rsidRDefault="008F34F4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8F34F4" w:rsidRPr="008C7199" w:rsidRDefault="008F34F4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8F34F4" w:rsidRPr="008C7199" w:rsidRDefault="008F34F4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8F34F4" w:rsidRPr="008C7199" w:rsidRDefault="008F34F4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F34F4" w:rsidRPr="008C7199" w:rsidRDefault="008F34F4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8F34F4" w:rsidRPr="008C7199" w:rsidRDefault="008F34F4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F34F4" w:rsidRPr="008C7199" w:rsidRDefault="008F34F4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8F34F4" w:rsidRPr="008C7199" w:rsidRDefault="008F34F4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8F34F4" w:rsidRPr="008C7199" w:rsidRDefault="008F34F4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8F34F4" w:rsidRPr="008C7199" w:rsidRDefault="008F34F4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8F34F4" w:rsidRPr="008C7199" w:rsidRDefault="008F34F4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8F34F4" w:rsidRPr="008C7199" w:rsidRDefault="008F34F4" w:rsidP="008C7199">
      <w:pPr>
        <w:pStyle w:val="Heading1"/>
        <w:jc w:val="both"/>
        <w:rPr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F34F4" w:rsidRPr="006B25EB" w:rsidRDefault="008F34F4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8F34F4" w:rsidRPr="008C7199" w:rsidRDefault="008F34F4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8F34F4" w:rsidRPr="008C7199" w:rsidRDefault="008F34F4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8F34F4" w:rsidRPr="008C7199" w:rsidRDefault="008F34F4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8F34F4" w:rsidRPr="006E2E76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6E2E76">
        <w:rPr>
          <w:rFonts w:ascii="Garamond" w:hAnsi="Garamond"/>
          <w:sz w:val="24"/>
          <w:szCs w:val="24"/>
        </w:rPr>
        <w:t>Lectura e interpretación de esquemas rítmicos sencillos.</w:t>
      </w:r>
    </w:p>
    <w:p w:rsidR="008F34F4" w:rsidRPr="008C7199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8F34F4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8F34F4" w:rsidRPr="008C7199" w:rsidRDefault="008F34F4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8F34F4" w:rsidRPr="008C7199" w:rsidRDefault="008F34F4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8F34F4" w:rsidRDefault="008F34F4" w:rsidP="006E2E76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8F34F4" w:rsidRPr="008C7199" w:rsidRDefault="008F34F4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8F34F4" w:rsidRPr="008C7199" w:rsidRDefault="008F34F4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8F34F4" w:rsidRPr="008C7199" w:rsidRDefault="008F34F4" w:rsidP="008C7199">
      <w:pPr>
        <w:pStyle w:val="BodyText"/>
        <w:rPr>
          <w:rFonts w:ascii="Garamond" w:hAnsi="Garamond"/>
          <w:b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8F34F4" w:rsidRPr="008C7199" w:rsidRDefault="008F34F4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8F34F4" w:rsidRPr="008C7199" w:rsidRDefault="008F34F4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8F34F4" w:rsidRPr="008C7199" w:rsidRDefault="008F34F4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8F34F4" w:rsidRPr="008C7199" w:rsidRDefault="008F34F4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8F34F4" w:rsidRPr="008C7199" w:rsidRDefault="008F34F4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</w:p>
    <w:p w:rsidR="008F34F4" w:rsidRPr="008C7199" w:rsidRDefault="008F34F4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8F34F4" w:rsidRPr="008C7199" w:rsidRDefault="008F34F4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8F34F4" w:rsidRPr="008C7199" w:rsidRDefault="008F34F4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8F34F4" w:rsidRPr="008C7199" w:rsidRDefault="008F34F4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8F34F4" w:rsidRPr="008C7199" w:rsidRDefault="008F34F4" w:rsidP="008C7199">
      <w:pPr>
        <w:pStyle w:val="Heading1"/>
        <w:jc w:val="both"/>
        <w:rPr>
          <w:szCs w:val="24"/>
        </w:rPr>
      </w:pPr>
    </w:p>
    <w:p w:rsidR="008F34F4" w:rsidRPr="008C7199" w:rsidRDefault="008F34F4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8F34F4" w:rsidRPr="008C7199" w:rsidRDefault="008F34F4" w:rsidP="008C7199">
      <w:pPr>
        <w:jc w:val="both"/>
        <w:rPr>
          <w:rFonts w:ascii="Garamond" w:hAnsi="Garamond"/>
          <w:sz w:val="24"/>
          <w:szCs w:val="24"/>
        </w:rPr>
      </w:pP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8F34F4" w:rsidRPr="008C7199" w:rsidRDefault="008F34F4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8F34F4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34F4" w:rsidRDefault="008F34F4">
      <w:r>
        <w:separator/>
      </w:r>
    </w:p>
  </w:endnote>
  <w:endnote w:type="continuationSeparator" w:id="0">
    <w:p w:rsidR="008F34F4" w:rsidRDefault="008F34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4F4" w:rsidRDefault="008F34F4">
    <w:pPr>
      <w:pStyle w:val="Footer"/>
    </w:pPr>
    <w:r>
      <w:t>Siente la música 1 – Programación. Murcia.</w:t>
    </w:r>
  </w:p>
  <w:p w:rsidR="008F34F4" w:rsidRDefault="008F34F4" w:rsidP="006B25EB">
    <w:pPr>
      <w:pStyle w:val="Footer"/>
      <w:jc w:val="center"/>
    </w:pPr>
    <w:r w:rsidRPr="00A706B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34F4" w:rsidRDefault="008F34F4">
      <w:r>
        <w:separator/>
      </w:r>
    </w:p>
  </w:footnote>
  <w:footnote w:type="continuationSeparator" w:id="0">
    <w:p w:rsidR="008F34F4" w:rsidRDefault="008F34F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186B"/>
    <w:rsid w:val="000037D8"/>
    <w:rsid w:val="00011BBE"/>
    <w:rsid w:val="00033EF3"/>
    <w:rsid w:val="000375D4"/>
    <w:rsid w:val="000426FB"/>
    <w:rsid w:val="000466B7"/>
    <w:rsid w:val="00142AFD"/>
    <w:rsid w:val="001464DE"/>
    <w:rsid w:val="00157BA2"/>
    <w:rsid w:val="0016605E"/>
    <w:rsid w:val="0018523E"/>
    <w:rsid w:val="00187A34"/>
    <w:rsid w:val="001F6329"/>
    <w:rsid w:val="002044C6"/>
    <w:rsid w:val="00210F74"/>
    <w:rsid w:val="0023029B"/>
    <w:rsid w:val="00247723"/>
    <w:rsid w:val="00267964"/>
    <w:rsid w:val="00275F71"/>
    <w:rsid w:val="00276144"/>
    <w:rsid w:val="002B0014"/>
    <w:rsid w:val="002C1A7C"/>
    <w:rsid w:val="002C4887"/>
    <w:rsid w:val="002C76BA"/>
    <w:rsid w:val="002F3BBD"/>
    <w:rsid w:val="00306915"/>
    <w:rsid w:val="003201F0"/>
    <w:rsid w:val="00327CA5"/>
    <w:rsid w:val="003550E0"/>
    <w:rsid w:val="00366F52"/>
    <w:rsid w:val="0039748B"/>
    <w:rsid w:val="003A545B"/>
    <w:rsid w:val="003D475A"/>
    <w:rsid w:val="003D7CD1"/>
    <w:rsid w:val="003F75C9"/>
    <w:rsid w:val="00422F3D"/>
    <w:rsid w:val="00457894"/>
    <w:rsid w:val="00464656"/>
    <w:rsid w:val="004B1987"/>
    <w:rsid w:val="004C03FE"/>
    <w:rsid w:val="004D4979"/>
    <w:rsid w:val="005232CE"/>
    <w:rsid w:val="00543456"/>
    <w:rsid w:val="00544D6D"/>
    <w:rsid w:val="00576ED3"/>
    <w:rsid w:val="005B507E"/>
    <w:rsid w:val="005B74EC"/>
    <w:rsid w:val="005C7287"/>
    <w:rsid w:val="005E6B32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93B20"/>
    <w:rsid w:val="006A3E76"/>
    <w:rsid w:val="006B25EB"/>
    <w:rsid w:val="006B5879"/>
    <w:rsid w:val="006E21DD"/>
    <w:rsid w:val="006E2E76"/>
    <w:rsid w:val="006F2351"/>
    <w:rsid w:val="00702072"/>
    <w:rsid w:val="0072670D"/>
    <w:rsid w:val="00791A68"/>
    <w:rsid w:val="007B4714"/>
    <w:rsid w:val="007D4240"/>
    <w:rsid w:val="007E6A13"/>
    <w:rsid w:val="00803544"/>
    <w:rsid w:val="00820232"/>
    <w:rsid w:val="008615F0"/>
    <w:rsid w:val="0086360A"/>
    <w:rsid w:val="008679D2"/>
    <w:rsid w:val="008A2EB8"/>
    <w:rsid w:val="008C7199"/>
    <w:rsid w:val="008E01EB"/>
    <w:rsid w:val="008E4AAC"/>
    <w:rsid w:val="008F34F4"/>
    <w:rsid w:val="00933319"/>
    <w:rsid w:val="00934CE4"/>
    <w:rsid w:val="0095586E"/>
    <w:rsid w:val="00961C2B"/>
    <w:rsid w:val="009650ED"/>
    <w:rsid w:val="009721BC"/>
    <w:rsid w:val="009A163B"/>
    <w:rsid w:val="009F599F"/>
    <w:rsid w:val="00A00D55"/>
    <w:rsid w:val="00A23CFB"/>
    <w:rsid w:val="00A255F2"/>
    <w:rsid w:val="00A27EC3"/>
    <w:rsid w:val="00A51DB3"/>
    <w:rsid w:val="00A706BD"/>
    <w:rsid w:val="00A745D4"/>
    <w:rsid w:val="00A9210A"/>
    <w:rsid w:val="00A97983"/>
    <w:rsid w:val="00AA0A33"/>
    <w:rsid w:val="00AB3589"/>
    <w:rsid w:val="00AC32C5"/>
    <w:rsid w:val="00AD0050"/>
    <w:rsid w:val="00AD48C5"/>
    <w:rsid w:val="00B04900"/>
    <w:rsid w:val="00B11806"/>
    <w:rsid w:val="00B239B0"/>
    <w:rsid w:val="00B3100B"/>
    <w:rsid w:val="00B4671E"/>
    <w:rsid w:val="00B7687F"/>
    <w:rsid w:val="00B8239E"/>
    <w:rsid w:val="00B855D7"/>
    <w:rsid w:val="00B856AC"/>
    <w:rsid w:val="00BC7ADF"/>
    <w:rsid w:val="00BE1BF7"/>
    <w:rsid w:val="00BE36D5"/>
    <w:rsid w:val="00C000A4"/>
    <w:rsid w:val="00C321DB"/>
    <w:rsid w:val="00C350C9"/>
    <w:rsid w:val="00CC3AB3"/>
    <w:rsid w:val="00CF1F8E"/>
    <w:rsid w:val="00D23291"/>
    <w:rsid w:val="00D367A2"/>
    <w:rsid w:val="00D46BD8"/>
    <w:rsid w:val="00D55F75"/>
    <w:rsid w:val="00D87B03"/>
    <w:rsid w:val="00D95C9B"/>
    <w:rsid w:val="00D961B1"/>
    <w:rsid w:val="00DD3A86"/>
    <w:rsid w:val="00DD3C79"/>
    <w:rsid w:val="00DD7749"/>
    <w:rsid w:val="00DF6F1C"/>
    <w:rsid w:val="00E1071C"/>
    <w:rsid w:val="00E10B5B"/>
    <w:rsid w:val="00E4769F"/>
    <w:rsid w:val="00E51B1A"/>
    <w:rsid w:val="00E569A7"/>
    <w:rsid w:val="00E63785"/>
    <w:rsid w:val="00E66584"/>
    <w:rsid w:val="00E918AF"/>
    <w:rsid w:val="00E9316C"/>
    <w:rsid w:val="00EF19E2"/>
    <w:rsid w:val="00EF1A9D"/>
    <w:rsid w:val="00F11A3B"/>
    <w:rsid w:val="00F2693A"/>
    <w:rsid w:val="00F4592D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16</Pages>
  <Words>3285</Words>
  <Characters>18071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3</cp:revision>
  <cp:lastPrinted>2011-06-06T12:40:00Z</cp:lastPrinted>
  <dcterms:created xsi:type="dcterms:W3CDTF">2011-07-26T11:36:00Z</dcterms:created>
  <dcterms:modified xsi:type="dcterms:W3CDTF">2011-07-26T11:37:00Z</dcterms:modified>
</cp:coreProperties>
</file>